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061" w:rsidRPr="0014676D" w:rsidRDefault="00D61061" w:rsidP="0014676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ISOCPEUR" w:hAnsi="ISOCPEUR"/>
          <w:b/>
          <w:kern w:val="36"/>
          <w:sz w:val="40"/>
          <w:szCs w:val="40"/>
          <w:lang w:eastAsia="ru-RU"/>
        </w:rPr>
      </w:pPr>
      <w:r w:rsidRPr="0014676D">
        <w:rPr>
          <w:rFonts w:ascii="ISOCPEUR" w:hAnsi="ISOCPEUR"/>
          <w:b/>
          <w:kern w:val="36"/>
          <w:sz w:val="40"/>
          <w:szCs w:val="40"/>
          <w:lang w:eastAsia="ru-RU"/>
        </w:rPr>
        <w:t xml:space="preserve">ЦРТДЮ Инф. справка </w:t>
      </w:r>
      <w:r w:rsidRPr="006E40B0">
        <w:rPr>
          <w:rFonts w:ascii="ISOCPEUR" w:hAnsi="ISOCPEUR"/>
          <w:b/>
          <w:kern w:val="36"/>
          <w:sz w:val="40"/>
          <w:szCs w:val="40"/>
          <w:lang w:eastAsia="ru-RU"/>
        </w:rPr>
        <w:t>Зодчий нового поколения</w:t>
      </w:r>
      <w:r w:rsidRPr="0014676D">
        <w:rPr>
          <w:rFonts w:ascii="ISOCPEUR" w:hAnsi="ISOCPEUR"/>
          <w:b/>
          <w:kern w:val="36"/>
          <w:sz w:val="40"/>
          <w:szCs w:val="40"/>
          <w:lang w:eastAsia="ru-RU"/>
        </w:rPr>
        <w:t xml:space="preserve"> 201</w:t>
      </w:r>
      <w:r w:rsidRPr="006E40B0">
        <w:rPr>
          <w:rFonts w:ascii="ISOCPEUR" w:hAnsi="ISOCPEUR"/>
          <w:b/>
          <w:kern w:val="36"/>
          <w:sz w:val="40"/>
          <w:szCs w:val="40"/>
          <w:lang w:eastAsia="ru-RU"/>
        </w:rPr>
        <w:t>4</w:t>
      </w:r>
    </w:p>
    <w:p w:rsidR="00D61061" w:rsidRPr="0014676D" w:rsidRDefault="00D61061" w:rsidP="0014676D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11декабря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201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года 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КГА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ПОУ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Дальневосточный технический колледж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  среди учащихся 8 - 9 классов общеобразовательных школ Уссурийского городского округа, в рамках профессиональных проб обучающихся школ, организации профориентационной работы, осуществления взаимодействия с учреждениями профессионального образования, а так же в целях культурного просвещения школьников и приобщения их к истокам традиций российского зодчества прошел конкурс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Зодчий нового поколения» 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(далее Конкурс).</w:t>
      </w:r>
    </w:p>
    <w:p w:rsidR="00D61061" w:rsidRPr="0014676D" w:rsidRDefault="00D61061" w:rsidP="0014676D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Организаторами  Конкурса стали: управление образования и молодежной политики администрации Уссурийского городского округа, МБОУ ДОД «Центр развития творчества детей и юношества» села Новоникольска и КГА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ПОУ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Дальневосточный технический колледж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D61061" w:rsidRPr="0014676D" w:rsidRDefault="00D61061" w:rsidP="0014676D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В Конкурсе принимали участие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команды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образовательн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ых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учреждени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Уссурийского городского округа,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состав каждой команды согласно положению             4 человека, обучающиеся 8 – 9 классов.</w:t>
      </w:r>
    </w:p>
    <w:p w:rsidR="00D61061" w:rsidRPr="0014676D" w:rsidRDefault="00D61061" w:rsidP="0014676D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Всего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 Конкурсе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приняли участие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8 команд (32 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человека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из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8</w:t>
      </w:r>
      <w:bookmarkStart w:id="0" w:name="_GoBack"/>
      <w:bookmarkEnd w:id="0"/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образовательных учреждений УГО: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МБОУ СОШ №№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8, 16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130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131,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школы сел: Новоникольск,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Степное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,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МБОУ гимназии №№ 29, 133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1061" w:rsidRPr="0014676D" w:rsidRDefault="00D61061" w:rsidP="0014676D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Состав жюри: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04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Symbol" w:hAnsi="Symbol"/>
          <w:color w:val="000000"/>
          <w:sz w:val="28"/>
          <w:szCs w:val="28"/>
          <w:lang w:eastAsia="ru-RU"/>
        </w:rPr>
        <w:t></w:t>
      </w:r>
      <w:r w:rsidRPr="0014676D">
        <w:rPr>
          <w:rFonts w:ascii="Times New Roman" w:hAnsi="Times New Roman"/>
          <w:color w:val="000000"/>
          <w:sz w:val="14"/>
          <w:szCs w:val="14"/>
          <w:lang w:eastAsia="ru-RU"/>
        </w:rPr>
        <w:t>        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Токарская Ирина Викторовна – и. о.  начальника управления образования и молодежной     политики администрации  Уссурийского городского округа;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04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ab/>
        <w:t>Агапова Валерия Николаевна – главный специалист управления образования и молодежной политики администрации Уссурийского городского округа;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04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ab/>
        <w:t>Афанасова Галина Владимировна – директор МБОУ ДОД «Центр развития творчества детей и юношества» села Новоникольск Уссурийского городского округа;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04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Романько Юрий Иванович – Директор КГА ПОУ «Дальневосточный технический колледж»; 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04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ab/>
        <w:t>Козерог Ольга Васильевна – заведующая отделением «Строительство» КГА ПОУ «Дальневосточный технический колледж»;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04" w:hanging="360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ab/>
        <w:t>Андрейчук Дмитрий Юрьевич  – мастер производственного обучения КГА ПОУ «Дальневосточный технический колледж».</w:t>
      </w:r>
    </w:p>
    <w:p w:rsidR="00D61061" w:rsidRPr="0014676D" w:rsidRDefault="00D61061" w:rsidP="0014676D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Жюри оценивало Конкурс по следующим 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критериям: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428" w:hanging="360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Symbol" w:hAnsi="Symbol"/>
          <w:color w:val="000000"/>
          <w:sz w:val="28"/>
          <w:szCs w:val="28"/>
          <w:lang w:eastAsia="ru-RU"/>
        </w:rPr>
        <w:t></w:t>
      </w:r>
      <w:r w:rsidRPr="0014676D">
        <w:rPr>
          <w:rFonts w:ascii="Times New Roman" w:hAnsi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скорость выполнения заданий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428" w:hanging="360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Symbol" w:hAnsi="Symbol"/>
          <w:color w:val="000000"/>
          <w:sz w:val="28"/>
          <w:szCs w:val="28"/>
          <w:lang w:eastAsia="ru-RU"/>
        </w:rPr>
        <w:t></w:t>
      </w:r>
      <w:r w:rsidRPr="0014676D">
        <w:rPr>
          <w:rFonts w:ascii="Times New Roman" w:hAnsi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точность выполнения заданий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428" w:hanging="360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Symbol" w:hAnsi="Symbol"/>
          <w:color w:val="000000"/>
          <w:sz w:val="28"/>
          <w:szCs w:val="28"/>
          <w:lang w:eastAsia="ru-RU"/>
        </w:rPr>
        <w:t></w:t>
      </w:r>
      <w:r w:rsidRPr="0014676D">
        <w:rPr>
          <w:rFonts w:ascii="Times New Roman" w:hAnsi="Times New Roman"/>
          <w:color w:val="000000"/>
          <w:sz w:val="14"/>
          <w:szCs w:val="14"/>
          <w:lang w:eastAsia="ru-RU"/>
        </w:rPr>
        <w:t>       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качество исполнения.</w:t>
      </w:r>
    </w:p>
    <w:p w:rsidR="00D61061" w:rsidRPr="0014676D" w:rsidRDefault="00D61061" w:rsidP="0014676D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Конкурс состоял из двух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туров: теоретический и практический.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b/>
          <w:color w:val="000000"/>
          <w:sz w:val="28"/>
          <w:szCs w:val="28"/>
          <w:lang w:eastAsia="ru-RU"/>
        </w:rPr>
        <w:t>1 тур  - теоретический.</w:t>
      </w: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а) Представление и защита дизайн-эскиза «Дом моей мечты» выполненного 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частниками до начала конкурса.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б) Конкурс теоретических знаний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компьютерное тестирование</w:t>
      </w: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тему «Традиции российского строительства».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1061" w:rsidRPr="0014676D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b/>
          <w:color w:val="000000"/>
          <w:sz w:val="28"/>
          <w:szCs w:val="28"/>
          <w:lang w:eastAsia="ru-RU"/>
        </w:rPr>
        <w:t>2 тур – практический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ab/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а) Конкурс «Крепкая стена»; </w: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б) Конкурс «Меткий удар»; </w:t>
      </w: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в) Конкурс «Собери дом из готовых деталей».</w:t>
      </w: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</w:t>
      </w:r>
      <w:r w:rsidRPr="004375A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45.5pt;height:297pt;visibility:visible">
            <v:imagedata r:id="rId5" o:title=""/>
          </v:shape>
        </w:pict>
      </w: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4375A0">
        <w:rPr>
          <w:rFonts w:ascii="Verdana" w:hAnsi="Verdana"/>
          <w:noProof/>
          <w:color w:val="000000"/>
          <w:sz w:val="17"/>
          <w:szCs w:val="17"/>
          <w:lang w:eastAsia="ru-RU"/>
        </w:rPr>
        <w:pict>
          <v:shape id="Рисунок 4" o:spid="_x0000_i1026" type="#_x0000_t75" style="width:449.25pt;height:299.25pt;visibility:visible">
            <v:imagedata r:id="rId6" o:title=""/>
          </v:shape>
        </w:pict>
      </w:r>
    </w:p>
    <w:p w:rsidR="00D61061" w:rsidRPr="0014676D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 w:rsidRPr="004375A0">
        <w:rPr>
          <w:rFonts w:ascii="Verdana" w:hAnsi="Verdana"/>
          <w:noProof/>
          <w:color w:val="000000"/>
          <w:sz w:val="17"/>
          <w:szCs w:val="17"/>
          <w:lang w:eastAsia="ru-RU"/>
        </w:rPr>
        <w:pict>
          <v:shape id="Рисунок 5" o:spid="_x0000_i1027" type="#_x0000_t75" style="width:467.25pt;height:308.25pt;visibility:visible">
            <v:imagedata r:id="rId7" o:title=""/>
          </v:shape>
        </w:pict>
      </w: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 связи с тем, что конкурсный зал одновременно мог вместить не более 4-х команд, он проводился в 2 круга, с определением победителя конкурса в каждом круге.</w:t>
      </w: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</w:t>
      </w:r>
      <w:r w:rsidRPr="0014676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еста  распределились следующим образом:</w:t>
      </w:r>
    </w:p>
    <w:p w:rsidR="00D61061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1061" w:rsidRPr="0014676D" w:rsidRDefault="00D61061" w:rsidP="0014676D">
      <w:pPr>
        <w:shd w:val="clear" w:color="auto" w:fill="FFFFFF"/>
        <w:spacing w:after="0" w:line="240" w:lineRule="auto"/>
        <w:ind w:left="106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 круг:</w:t>
      </w:r>
    </w:p>
    <w:tbl>
      <w:tblPr>
        <w:tblW w:w="10598" w:type="dxa"/>
        <w:tblCellMar>
          <w:left w:w="0" w:type="dxa"/>
          <w:right w:w="0" w:type="dxa"/>
        </w:tblCellMar>
        <w:tblLook w:val="00A0"/>
      </w:tblPr>
      <w:tblGrid>
        <w:gridCol w:w="1242"/>
        <w:gridCol w:w="2835"/>
        <w:gridCol w:w="3544"/>
        <w:gridCol w:w="2977"/>
      </w:tblGrid>
      <w:tr w:rsidR="00D61061" w:rsidRPr="004375A0" w:rsidTr="007D5360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14676D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D3772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Образовательное учреждение </w:t>
            </w: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D3772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Ф.И. участник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ов команды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14676D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D61061" w:rsidRPr="004375A0" w:rsidTr="007D5360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Default="00D61061" w:rsidP="00D3772B">
            <w:pPr>
              <w:spacing w:before="100" w:beforeAutospacing="1" w:after="0" w:line="240" w:lineRule="auto"/>
              <w:ind w:left="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1место</w:t>
            </w:r>
          </w:p>
          <w:p w:rsidR="00D61061" w:rsidRPr="00B66021" w:rsidRDefault="00D61061" w:rsidP="00B6602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66021">
              <w:rPr>
                <w:rFonts w:ascii="Times New Roman" w:hAnsi="Times New Roman"/>
                <w:color w:val="000000"/>
                <w:lang w:eastAsia="ru-RU"/>
              </w:rPr>
              <w:t>30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B66021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б</w:t>
            </w:r>
            <w:r w:rsidRPr="00B66021">
              <w:rPr>
                <w:rFonts w:ascii="Times New Roman" w:hAnsi="Times New Roman"/>
                <w:color w:val="000000"/>
                <w:lang w:eastAsia="ru-RU"/>
              </w:rPr>
              <w:t>аллов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061" w:rsidRPr="0014676D" w:rsidRDefault="00D61061" w:rsidP="00A63288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Гимн.</w:t>
            </w: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D3772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536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Чазов Иван, Ли Артур, Балаба Александр, Ким Антон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A63288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Свисаков Александр Гаврилович</w:t>
            </w:r>
          </w:p>
        </w:tc>
      </w:tr>
      <w:tr w:rsidR="00D61061" w:rsidRPr="004375A0" w:rsidTr="007D5360">
        <w:trPr>
          <w:trHeight w:val="462"/>
        </w:trPr>
        <w:tc>
          <w:tcPr>
            <w:tcW w:w="124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Default="00D61061" w:rsidP="00D3772B">
            <w:pPr>
              <w:spacing w:before="100" w:beforeAutospacing="1" w:after="0" w:line="240" w:lineRule="auto"/>
              <w:ind w:left="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место</w:t>
            </w:r>
          </w:p>
          <w:p w:rsidR="00D61061" w:rsidRPr="00B66021" w:rsidRDefault="00D61061" w:rsidP="00B6602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66021">
              <w:rPr>
                <w:rFonts w:ascii="Times New Roman" w:hAnsi="Times New Roman"/>
                <w:color w:val="000000"/>
                <w:lang w:eastAsia="ru-RU"/>
              </w:rPr>
              <w:t xml:space="preserve">27 </w:t>
            </w:r>
            <w:r>
              <w:rPr>
                <w:rFonts w:ascii="Times New Roman" w:hAnsi="Times New Roman"/>
                <w:color w:val="000000"/>
                <w:lang w:eastAsia="ru-RU"/>
              </w:rPr>
              <w:t>б</w:t>
            </w:r>
            <w:r w:rsidRPr="00B66021">
              <w:rPr>
                <w:rFonts w:ascii="Times New Roman" w:hAnsi="Times New Roman"/>
                <w:color w:val="000000"/>
                <w:lang w:eastAsia="ru-RU"/>
              </w:rPr>
              <w:t>аллов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061" w:rsidRPr="0014676D" w:rsidRDefault="00D61061" w:rsidP="00A63288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МБОУ СОШ №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D3772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536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Адиятова Вероника, Гончарова Валентина, Звонарев Александр, Медведев Константин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14676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536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Миронова Наталья Ивановна</w:t>
            </w:r>
          </w:p>
        </w:tc>
      </w:tr>
      <w:tr w:rsidR="00D61061" w:rsidRPr="004375A0" w:rsidTr="007D5360">
        <w:trPr>
          <w:trHeight w:val="46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Default="00D61061" w:rsidP="00D3772B">
            <w:pPr>
              <w:spacing w:before="100" w:beforeAutospacing="1" w:after="0" w:line="240" w:lineRule="auto"/>
              <w:ind w:left="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место</w:t>
            </w:r>
          </w:p>
          <w:p w:rsidR="00D61061" w:rsidRPr="00B66021" w:rsidRDefault="00D61061" w:rsidP="00B6602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66021">
              <w:rPr>
                <w:rFonts w:ascii="Times New Roman" w:hAnsi="Times New Roman"/>
                <w:color w:val="000000"/>
                <w:lang w:eastAsia="ru-RU"/>
              </w:rPr>
              <w:t>20 баллов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061" w:rsidRPr="0014676D" w:rsidRDefault="00D61061" w:rsidP="00A63288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Гимн.</w:t>
            </w: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D3772B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536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Андреев Кирилл, Гальчевская Анжела, Локтева Александра, Джафарова Вероника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14676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1061" w:rsidRPr="004375A0" w:rsidTr="007D5360">
        <w:trPr>
          <w:trHeight w:val="4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1061" w:rsidRDefault="00D61061" w:rsidP="00D3772B">
            <w:pPr>
              <w:spacing w:after="0" w:line="240" w:lineRule="auto"/>
              <w:ind w:left="108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377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место</w:t>
            </w:r>
          </w:p>
          <w:p w:rsidR="00D61061" w:rsidRPr="00B66021" w:rsidRDefault="00D61061" w:rsidP="00D3772B">
            <w:pPr>
              <w:spacing w:after="0" w:line="240" w:lineRule="auto"/>
              <w:ind w:left="108"/>
              <w:rPr>
                <w:rFonts w:ascii="Times New Roman" w:hAnsi="Times New Roman"/>
                <w:color w:val="000000"/>
                <w:lang w:eastAsia="ru-RU"/>
              </w:rPr>
            </w:pPr>
            <w:r w:rsidRPr="00B66021">
              <w:rPr>
                <w:rFonts w:ascii="Times New Roman" w:hAnsi="Times New Roman"/>
                <w:color w:val="000000"/>
                <w:lang w:eastAsia="ru-RU"/>
              </w:rPr>
              <w:t>16 баллов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061" w:rsidRPr="0014676D" w:rsidRDefault="00D61061" w:rsidP="007D536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ОШ №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7D5360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536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Мирошник Антон, Дмитриенко Денис, Суходуб Константин, Старовойтова Анастасия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14676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D536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Масюк Жанна Леонидовна</w:t>
            </w:r>
          </w:p>
        </w:tc>
      </w:tr>
    </w:tbl>
    <w:p w:rsidR="00D61061" w:rsidRDefault="00D61061" w:rsidP="0014676D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D61061" w:rsidRPr="0014676D" w:rsidRDefault="00D61061" w:rsidP="003B0FDA">
      <w:pPr>
        <w:shd w:val="clear" w:color="auto" w:fill="FFFFFF"/>
        <w:spacing w:after="0" w:line="240" w:lineRule="auto"/>
        <w:ind w:left="1068"/>
        <w:jc w:val="both"/>
        <w:rPr>
          <w:rFonts w:ascii="Verdana" w:hAnsi="Verdana"/>
          <w:color w:val="000000"/>
          <w:sz w:val="17"/>
          <w:szCs w:val="17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 круг:</w:t>
      </w:r>
    </w:p>
    <w:tbl>
      <w:tblPr>
        <w:tblW w:w="10598" w:type="dxa"/>
        <w:tblCellMar>
          <w:left w:w="0" w:type="dxa"/>
          <w:right w:w="0" w:type="dxa"/>
        </w:tblCellMar>
        <w:tblLook w:val="00A0"/>
      </w:tblPr>
      <w:tblGrid>
        <w:gridCol w:w="1242"/>
        <w:gridCol w:w="2835"/>
        <w:gridCol w:w="3544"/>
        <w:gridCol w:w="2977"/>
      </w:tblGrid>
      <w:tr w:rsidR="00D61061" w:rsidRPr="004375A0" w:rsidTr="000275AF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Образовательное учреждение </w:t>
            </w:r>
          </w:p>
        </w:tc>
        <w:tc>
          <w:tcPr>
            <w:tcW w:w="35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Ф.И. участник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ов команды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D61061" w:rsidRPr="004375A0" w:rsidTr="003C2D40">
        <w:tc>
          <w:tcPr>
            <w:tcW w:w="124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Default="00D61061" w:rsidP="000275AF">
            <w:pPr>
              <w:spacing w:before="100" w:beforeAutospacing="1" w:after="0" w:line="240" w:lineRule="auto"/>
              <w:ind w:left="108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1место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61061" w:rsidRDefault="00D61061" w:rsidP="00B6602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по </w:t>
            </w:r>
          </w:p>
          <w:p w:rsidR="00D61061" w:rsidRPr="0014676D" w:rsidRDefault="00D61061" w:rsidP="00B6602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28 баллов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061" w:rsidRPr="0014676D" w:rsidRDefault="00D61061" w:rsidP="003C2D4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СОШ села Степное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Шошина Карина, Миренков Кирилл, Икальчик Кирилл, Ващенко Денис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2D4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Ахмедши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C2D4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 Анна Геннадьевна</w:t>
            </w:r>
          </w:p>
        </w:tc>
      </w:tr>
      <w:tr w:rsidR="00D61061" w:rsidRPr="004375A0" w:rsidTr="003C2D40">
        <w:trPr>
          <w:trHeight w:val="462"/>
        </w:trPr>
        <w:tc>
          <w:tcPr>
            <w:tcW w:w="124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ind w:left="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061" w:rsidRPr="0014676D" w:rsidRDefault="00D61061" w:rsidP="003C2D4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МБОУ СОШ №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3C2D40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Седых Роман, Тимошин Павел, Зульпикаров Рамазан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Ким Елена Вадимовна</w:t>
            </w:r>
          </w:p>
        </w:tc>
      </w:tr>
      <w:tr w:rsidR="00D61061" w:rsidRPr="004375A0" w:rsidTr="000275AF">
        <w:trPr>
          <w:trHeight w:val="46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Default="00D61061" w:rsidP="000275AF">
            <w:pPr>
              <w:spacing w:before="100" w:beforeAutospacing="1" w:after="0" w:line="240" w:lineRule="auto"/>
              <w:ind w:left="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место</w:t>
            </w:r>
          </w:p>
          <w:p w:rsidR="00D61061" w:rsidRPr="00B66021" w:rsidRDefault="00D61061" w:rsidP="000275AF">
            <w:pPr>
              <w:spacing w:before="100" w:beforeAutospacing="1" w:after="0" w:line="240" w:lineRule="auto"/>
              <w:ind w:left="108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66021">
              <w:rPr>
                <w:rFonts w:ascii="Times New Roman" w:hAnsi="Times New Roman"/>
                <w:color w:val="000000"/>
                <w:lang w:eastAsia="ru-RU"/>
              </w:rPr>
              <w:t>24 балла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061" w:rsidRPr="0014676D" w:rsidRDefault="00D61061" w:rsidP="003C2D4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Гимн.</w:t>
            </w: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Богданов Никита, Шмыков Антон, Екимов Александр, Постный Егор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Черкес Евгений Анатольевич</w:t>
            </w:r>
          </w:p>
        </w:tc>
      </w:tr>
      <w:tr w:rsidR="00D61061" w:rsidRPr="004375A0" w:rsidTr="003C2D40">
        <w:trPr>
          <w:trHeight w:val="4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1061" w:rsidRDefault="00D61061" w:rsidP="000275AF">
            <w:pPr>
              <w:spacing w:after="0" w:line="240" w:lineRule="auto"/>
              <w:ind w:left="108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377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место</w:t>
            </w:r>
          </w:p>
          <w:p w:rsidR="00D61061" w:rsidRPr="00B66021" w:rsidRDefault="00D61061" w:rsidP="000275AF">
            <w:pPr>
              <w:spacing w:after="0" w:line="240" w:lineRule="auto"/>
              <w:ind w:left="108"/>
              <w:rPr>
                <w:rFonts w:ascii="Times New Roman" w:hAnsi="Times New Roman"/>
                <w:color w:val="000000"/>
                <w:lang w:eastAsia="ru-RU"/>
              </w:rPr>
            </w:pPr>
            <w:r w:rsidRPr="00B66021">
              <w:rPr>
                <w:rFonts w:ascii="Times New Roman" w:hAnsi="Times New Roman"/>
                <w:color w:val="000000"/>
                <w:lang w:eastAsia="ru-RU"/>
              </w:rPr>
              <w:t>21 балл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061" w:rsidRPr="0014676D" w:rsidRDefault="00D61061" w:rsidP="003C2D4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4676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ОШ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села Новоникольск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Набатов Станислав, Ерошин Антон, Алферов Владислав, Каневский Кирилл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061" w:rsidRPr="0014676D" w:rsidRDefault="00D61061" w:rsidP="000275AF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Цыбак Татьяна Александровна</w:t>
            </w:r>
          </w:p>
        </w:tc>
      </w:tr>
    </w:tbl>
    <w:p w:rsidR="00D61061" w:rsidRPr="0014676D" w:rsidRDefault="00D61061" w:rsidP="0014676D">
      <w:pPr>
        <w:shd w:val="clear" w:color="auto" w:fill="FFFFFF"/>
        <w:spacing w:after="0" w:line="240" w:lineRule="auto"/>
        <w:ind w:left="426" w:hanging="426"/>
        <w:jc w:val="both"/>
        <w:rPr>
          <w:rFonts w:ascii="Verdana" w:hAnsi="Verdana"/>
          <w:color w:val="000000"/>
          <w:sz w:val="17"/>
          <w:szCs w:val="17"/>
          <w:lang w:eastAsia="ru-RU"/>
        </w:rPr>
      </w:pPr>
    </w:p>
    <w:p w:rsidR="00D61061" w:rsidRDefault="00D61061" w:rsidP="006E40B0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467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итогам Конкурса все участники и победители были награждены </w:t>
      </w:r>
      <w:r w:rsidRPr="006E40B0">
        <w:rPr>
          <w:rFonts w:ascii="Times New Roman" w:hAnsi="Times New Roman"/>
          <w:color w:val="000000"/>
          <w:sz w:val="28"/>
          <w:szCs w:val="28"/>
          <w:lang w:eastAsia="ru-RU"/>
        </w:rPr>
        <w:t>грамотами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6E40B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936F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Все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участники конкурса  </w:t>
      </w:r>
      <w:r w:rsidRPr="00A936F4">
        <w:rPr>
          <w:rFonts w:ascii="Times New Roman" w:hAnsi="Times New Roman"/>
          <w:b/>
          <w:color w:val="000000"/>
          <w:sz w:val="28"/>
          <w:szCs w:val="28"/>
          <w:lang w:eastAsia="ru-RU"/>
        </w:rPr>
        <w:t>получили сертификаты</w:t>
      </w:r>
      <w:r w:rsidRPr="006E40B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поступление в КГА ПОУ «Дальневосточный технический колледж» в г. Уссурийске </w:t>
      </w:r>
      <w:r w:rsidRPr="00A936F4">
        <w:rPr>
          <w:rFonts w:ascii="Times New Roman" w:hAnsi="Times New Roman"/>
          <w:b/>
          <w:color w:val="000000"/>
          <w:sz w:val="28"/>
          <w:szCs w:val="28"/>
          <w:lang w:eastAsia="ru-RU"/>
        </w:rPr>
        <w:t>без вступительных испытаний на внеконкурсной основе.</w:t>
      </w:r>
    </w:p>
    <w:p w:rsidR="00D61061" w:rsidRDefault="00D61061" w:rsidP="006E40B0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61061" w:rsidRDefault="00D61061" w:rsidP="00A936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36F4">
        <w:rPr>
          <w:rFonts w:ascii="Times New Roman" w:hAnsi="Times New Roman"/>
          <w:color w:val="000000"/>
          <w:sz w:val="28"/>
          <w:szCs w:val="28"/>
          <w:lang w:eastAsia="ru-RU"/>
        </w:rPr>
        <w:t>Исполнитель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D61061" w:rsidRDefault="00D61061" w:rsidP="00A936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Методист МБОУ ДОД ЦРТДЮ</w:t>
      </w:r>
    </w:p>
    <w:p w:rsidR="00D61061" w:rsidRPr="00A936F4" w:rsidRDefault="00D61061" w:rsidP="00A936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Орлов С.А.</w:t>
      </w:r>
    </w:p>
    <w:sectPr w:rsidR="00D61061" w:rsidRPr="00A936F4" w:rsidSect="00146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AD6C8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1B66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802FD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FAE7A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60499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7965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DC79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7C14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865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69A8C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676D"/>
    <w:rsid w:val="0000470E"/>
    <w:rsid w:val="00012F42"/>
    <w:rsid w:val="00015EF6"/>
    <w:rsid w:val="000275AF"/>
    <w:rsid w:val="0003799B"/>
    <w:rsid w:val="000405D4"/>
    <w:rsid w:val="0006392D"/>
    <w:rsid w:val="0006670E"/>
    <w:rsid w:val="00083C54"/>
    <w:rsid w:val="00087189"/>
    <w:rsid w:val="0009051D"/>
    <w:rsid w:val="0009171F"/>
    <w:rsid w:val="00097123"/>
    <w:rsid w:val="000A1AFB"/>
    <w:rsid w:val="000A3588"/>
    <w:rsid w:val="000B1ED9"/>
    <w:rsid w:val="000B1EFF"/>
    <w:rsid w:val="000E398D"/>
    <w:rsid w:val="000F2915"/>
    <w:rsid w:val="001000DA"/>
    <w:rsid w:val="00115EEF"/>
    <w:rsid w:val="00133500"/>
    <w:rsid w:val="00140141"/>
    <w:rsid w:val="00143BE7"/>
    <w:rsid w:val="0014676D"/>
    <w:rsid w:val="00191093"/>
    <w:rsid w:val="00192A1C"/>
    <w:rsid w:val="001A75C5"/>
    <w:rsid w:val="001C7B2C"/>
    <w:rsid w:val="001D5DE0"/>
    <w:rsid w:val="00210349"/>
    <w:rsid w:val="00226C78"/>
    <w:rsid w:val="00233BBA"/>
    <w:rsid w:val="002364E8"/>
    <w:rsid w:val="00254980"/>
    <w:rsid w:val="00263C2F"/>
    <w:rsid w:val="002775E1"/>
    <w:rsid w:val="002779C0"/>
    <w:rsid w:val="00291D1E"/>
    <w:rsid w:val="0032154C"/>
    <w:rsid w:val="00327BCD"/>
    <w:rsid w:val="00336862"/>
    <w:rsid w:val="00353215"/>
    <w:rsid w:val="0037013A"/>
    <w:rsid w:val="003A23A1"/>
    <w:rsid w:val="003A2BD1"/>
    <w:rsid w:val="003B0FDA"/>
    <w:rsid w:val="003C0829"/>
    <w:rsid w:val="003C2D40"/>
    <w:rsid w:val="003E4E5B"/>
    <w:rsid w:val="0041033F"/>
    <w:rsid w:val="00414981"/>
    <w:rsid w:val="0041709F"/>
    <w:rsid w:val="004375A0"/>
    <w:rsid w:val="00461785"/>
    <w:rsid w:val="0046456E"/>
    <w:rsid w:val="004766AB"/>
    <w:rsid w:val="00491B58"/>
    <w:rsid w:val="004A0A85"/>
    <w:rsid w:val="004A4BE4"/>
    <w:rsid w:val="004D14E0"/>
    <w:rsid w:val="004E0CF4"/>
    <w:rsid w:val="00516AFB"/>
    <w:rsid w:val="00542E1B"/>
    <w:rsid w:val="005651B0"/>
    <w:rsid w:val="00566C5D"/>
    <w:rsid w:val="00584442"/>
    <w:rsid w:val="005849CA"/>
    <w:rsid w:val="005900C0"/>
    <w:rsid w:val="00590FA3"/>
    <w:rsid w:val="00596213"/>
    <w:rsid w:val="005B0766"/>
    <w:rsid w:val="005C59A2"/>
    <w:rsid w:val="005D560F"/>
    <w:rsid w:val="005F71C8"/>
    <w:rsid w:val="00604977"/>
    <w:rsid w:val="00613373"/>
    <w:rsid w:val="0061710C"/>
    <w:rsid w:val="00620508"/>
    <w:rsid w:val="00640A40"/>
    <w:rsid w:val="00641440"/>
    <w:rsid w:val="00644107"/>
    <w:rsid w:val="0067525F"/>
    <w:rsid w:val="006801E2"/>
    <w:rsid w:val="006837B8"/>
    <w:rsid w:val="006877C3"/>
    <w:rsid w:val="006B5D09"/>
    <w:rsid w:val="006D06B2"/>
    <w:rsid w:val="006E40B0"/>
    <w:rsid w:val="006E40FB"/>
    <w:rsid w:val="006E7FCD"/>
    <w:rsid w:val="006F4F84"/>
    <w:rsid w:val="007135AD"/>
    <w:rsid w:val="00715094"/>
    <w:rsid w:val="007246A9"/>
    <w:rsid w:val="00724FAB"/>
    <w:rsid w:val="007641D9"/>
    <w:rsid w:val="00792DC5"/>
    <w:rsid w:val="007C28B2"/>
    <w:rsid w:val="007C52F8"/>
    <w:rsid w:val="007D5360"/>
    <w:rsid w:val="007E544A"/>
    <w:rsid w:val="007F3705"/>
    <w:rsid w:val="007F483C"/>
    <w:rsid w:val="007F5445"/>
    <w:rsid w:val="007F6722"/>
    <w:rsid w:val="00801181"/>
    <w:rsid w:val="00804FBC"/>
    <w:rsid w:val="00817581"/>
    <w:rsid w:val="00855953"/>
    <w:rsid w:val="008564A7"/>
    <w:rsid w:val="0089578D"/>
    <w:rsid w:val="008A5765"/>
    <w:rsid w:val="008A7674"/>
    <w:rsid w:val="008C78CD"/>
    <w:rsid w:val="008C7AEA"/>
    <w:rsid w:val="008E28D4"/>
    <w:rsid w:val="00900144"/>
    <w:rsid w:val="0090669A"/>
    <w:rsid w:val="009132FD"/>
    <w:rsid w:val="00914841"/>
    <w:rsid w:val="00914D33"/>
    <w:rsid w:val="00936085"/>
    <w:rsid w:val="009369E6"/>
    <w:rsid w:val="00957819"/>
    <w:rsid w:val="0096262A"/>
    <w:rsid w:val="009867FD"/>
    <w:rsid w:val="00994655"/>
    <w:rsid w:val="009A23E7"/>
    <w:rsid w:val="009A55FB"/>
    <w:rsid w:val="009C38A0"/>
    <w:rsid w:val="009D66FC"/>
    <w:rsid w:val="009E4418"/>
    <w:rsid w:val="009F2A02"/>
    <w:rsid w:val="00A006F8"/>
    <w:rsid w:val="00A07BDC"/>
    <w:rsid w:val="00A158BB"/>
    <w:rsid w:val="00A15B0F"/>
    <w:rsid w:val="00A2762D"/>
    <w:rsid w:val="00A3309F"/>
    <w:rsid w:val="00A4090C"/>
    <w:rsid w:val="00A617C6"/>
    <w:rsid w:val="00A62E69"/>
    <w:rsid w:val="00A63288"/>
    <w:rsid w:val="00A65AA0"/>
    <w:rsid w:val="00A86333"/>
    <w:rsid w:val="00A936F4"/>
    <w:rsid w:val="00A94453"/>
    <w:rsid w:val="00AB5800"/>
    <w:rsid w:val="00AC6E71"/>
    <w:rsid w:val="00AD18A3"/>
    <w:rsid w:val="00B111DF"/>
    <w:rsid w:val="00B21472"/>
    <w:rsid w:val="00B3266B"/>
    <w:rsid w:val="00B66021"/>
    <w:rsid w:val="00B671FD"/>
    <w:rsid w:val="00B746E6"/>
    <w:rsid w:val="00B92B72"/>
    <w:rsid w:val="00BA48F3"/>
    <w:rsid w:val="00BA5781"/>
    <w:rsid w:val="00BB3110"/>
    <w:rsid w:val="00BE0665"/>
    <w:rsid w:val="00BE2860"/>
    <w:rsid w:val="00BF7DA9"/>
    <w:rsid w:val="00C20B49"/>
    <w:rsid w:val="00C2565B"/>
    <w:rsid w:val="00C33834"/>
    <w:rsid w:val="00C648EA"/>
    <w:rsid w:val="00C82143"/>
    <w:rsid w:val="00C9164A"/>
    <w:rsid w:val="00CB1B51"/>
    <w:rsid w:val="00CE3799"/>
    <w:rsid w:val="00CF1617"/>
    <w:rsid w:val="00D37473"/>
    <w:rsid w:val="00D3772B"/>
    <w:rsid w:val="00D5741A"/>
    <w:rsid w:val="00D61061"/>
    <w:rsid w:val="00D63BF4"/>
    <w:rsid w:val="00D66768"/>
    <w:rsid w:val="00D7687B"/>
    <w:rsid w:val="00D95D6B"/>
    <w:rsid w:val="00DA0744"/>
    <w:rsid w:val="00DB4374"/>
    <w:rsid w:val="00DC3767"/>
    <w:rsid w:val="00DD0C55"/>
    <w:rsid w:val="00DD2EF1"/>
    <w:rsid w:val="00E6233C"/>
    <w:rsid w:val="00E7104E"/>
    <w:rsid w:val="00E71EED"/>
    <w:rsid w:val="00E8595C"/>
    <w:rsid w:val="00E92F7B"/>
    <w:rsid w:val="00E94BED"/>
    <w:rsid w:val="00E94D91"/>
    <w:rsid w:val="00E97F54"/>
    <w:rsid w:val="00EB0DF5"/>
    <w:rsid w:val="00EB522C"/>
    <w:rsid w:val="00ED0737"/>
    <w:rsid w:val="00ED32BE"/>
    <w:rsid w:val="00F028DE"/>
    <w:rsid w:val="00F02FCB"/>
    <w:rsid w:val="00F05B66"/>
    <w:rsid w:val="00F31F92"/>
    <w:rsid w:val="00F52B83"/>
    <w:rsid w:val="00F539C2"/>
    <w:rsid w:val="00F56B57"/>
    <w:rsid w:val="00F57E97"/>
    <w:rsid w:val="00F64834"/>
    <w:rsid w:val="00F65CAA"/>
    <w:rsid w:val="00F84AEE"/>
    <w:rsid w:val="00F92F93"/>
    <w:rsid w:val="00FB2C15"/>
    <w:rsid w:val="00FC7154"/>
    <w:rsid w:val="00FE2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F4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4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6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74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</Pages>
  <Words>617</Words>
  <Characters>3522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ЦРТДЮ Инф</dc:title>
  <dc:subject/>
  <dc:creator>hasu</dc:creator>
  <cp:keywords/>
  <dc:description/>
  <cp:lastModifiedBy>Admin</cp:lastModifiedBy>
  <cp:revision>2</cp:revision>
  <dcterms:created xsi:type="dcterms:W3CDTF">2014-12-13T00:20:00Z</dcterms:created>
  <dcterms:modified xsi:type="dcterms:W3CDTF">2014-12-13T00:20:00Z</dcterms:modified>
</cp:coreProperties>
</file>